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F8C64A" w14:textId="77777777" w:rsidR="005F5437" w:rsidRDefault="005F5437" w:rsidP="008404C6">
      <w:pPr>
        <w:pStyle w:val="Text"/>
        <w:rPr>
          <w:rFonts w:cs="Arial"/>
        </w:rPr>
      </w:pPr>
      <w:r w:rsidRPr="005F5437">
        <w:rPr>
          <w:rFonts w:cs="Arial"/>
        </w:rPr>
        <w:t>Name Fakultät und/oder Institut</w:t>
      </w:r>
    </w:p>
    <w:p w14:paraId="00DBD3A3" w14:textId="77777777" w:rsidR="005F5437" w:rsidRPr="005F5437" w:rsidRDefault="005F5437" w:rsidP="008404C6">
      <w:pPr>
        <w:pStyle w:val="Text"/>
        <w:rPr>
          <w:rFonts w:cs="Arial"/>
        </w:rPr>
      </w:pPr>
    </w:p>
    <w:p w14:paraId="0C52C406" w14:textId="77777777" w:rsidR="00126B72" w:rsidRDefault="009C4694" w:rsidP="00126B72">
      <w:pPr>
        <w:pStyle w:val="Text"/>
        <w:rPr>
          <w:rFonts w:cs="Arial"/>
          <w:b/>
          <w:sz w:val="34"/>
          <w:szCs w:val="34"/>
        </w:rPr>
      </w:pPr>
      <w:r>
        <w:rPr>
          <w:rFonts w:cs="Arial"/>
          <w:b/>
          <w:sz w:val="34"/>
          <w:szCs w:val="34"/>
        </w:rPr>
        <w:t>Titel (ggf. vorläufig) Abschluss- bzw. Projektarbeit</w:t>
      </w:r>
    </w:p>
    <w:p w14:paraId="5E36C94F" w14:textId="77777777" w:rsidR="00126B72" w:rsidRPr="006B16C2" w:rsidRDefault="009C4694" w:rsidP="00126B72">
      <w:pPr>
        <w:pStyle w:val="Text"/>
        <w:rPr>
          <w:sz w:val="24"/>
          <w:szCs w:val="24"/>
        </w:rPr>
      </w:pPr>
      <w:r>
        <w:rPr>
          <w:sz w:val="24"/>
          <w:szCs w:val="24"/>
        </w:rPr>
        <w:t xml:space="preserve">Art der </w:t>
      </w:r>
      <w:r w:rsidRPr="009C4694">
        <w:rPr>
          <w:sz w:val="24"/>
          <w:szCs w:val="24"/>
        </w:rPr>
        <w:t xml:space="preserve">Abschluss- </w:t>
      </w:r>
      <w:r>
        <w:rPr>
          <w:sz w:val="24"/>
          <w:szCs w:val="24"/>
        </w:rPr>
        <w:t>bzw.</w:t>
      </w:r>
      <w:r w:rsidRPr="009C4694">
        <w:rPr>
          <w:sz w:val="24"/>
          <w:szCs w:val="24"/>
        </w:rPr>
        <w:t xml:space="preserve"> Projektarbeit</w:t>
      </w:r>
      <w:r>
        <w:rPr>
          <w:sz w:val="24"/>
          <w:szCs w:val="24"/>
        </w:rPr>
        <w:t xml:space="preserve"> (Master, Bachelor, Praxissemester, etc.)</w:t>
      </w:r>
    </w:p>
    <w:p w14:paraId="76D5CAB4" w14:textId="5A9402CE" w:rsidR="00126B72" w:rsidRDefault="00126B72" w:rsidP="00126B72">
      <w:pPr>
        <w:pStyle w:val="Text"/>
      </w:pPr>
    </w:p>
    <w:p w14:paraId="727C76C9" w14:textId="472CF3F4" w:rsidR="009C4694" w:rsidRDefault="00567A5F" w:rsidP="008E44BF">
      <w:pPr>
        <w:pStyle w:val="Tex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8D2657" wp14:editId="4DE0A7E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954020" cy="2371725"/>
                <wp:effectExtent l="0" t="0" r="0" b="9525"/>
                <wp:wrapSquare wrapText="bothSides"/>
                <wp:docPr id="8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402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BD4DA8D" w14:textId="77777777" w:rsidR="00567A5F" w:rsidRPr="00D86252" w:rsidRDefault="00567A5F" w:rsidP="00567A5F">
                            <w:pPr>
                              <w:pStyle w:val="Rahmeninhalt"/>
                              <w:spacing w:after="0"/>
                              <w:rPr>
                                <w:i/>
                                <w:color w:val="000000"/>
                              </w:rPr>
                            </w:pPr>
                            <w:r w:rsidRPr="00D86252">
                              <w:rPr>
                                <w:i/>
                                <w:noProof/>
                              </w:rPr>
                              <w:drawing>
                                <wp:inline distT="0" distB="0" distL="0" distR="0" wp14:anchorId="3ED5DAAF" wp14:editId="31E26E34">
                                  <wp:extent cx="2734858" cy="1709286"/>
                                  <wp:effectExtent l="0" t="0" r="8890" b="571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4858" cy="1709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D0F8E8" w14:textId="5B499E0E" w:rsidR="00567A5F" w:rsidRPr="00D86252" w:rsidRDefault="00567A5F" w:rsidP="00567A5F">
                            <w:pPr>
                              <w:pStyle w:val="Rahmeninhalt"/>
                              <w:rPr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color w:val="000000"/>
                              </w:rPr>
                              <w:t>Bildunterschrift (Quelle)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D2657" id="Textfeld 2" o:spid="_x0000_s1026" style="position:absolute;margin-left:181.4pt;margin-top:.75pt;width:232.6pt;height:186.7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" fillcolor="white [3201]" stroked="f" strokeweight=".18mm">
                <v:textbox>
                  <w:txbxContent>
                    <w:p w14:paraId="0BD4DA8D" w14:textId="77777777" w:rsidR="00567A5F" w:rsidRPr="00D86252" w:rsidRDefault="00567A5F" w:rsidP="00567A5F">
                      <w:pPr>
                        <w:pStyle w:val="Rahmeninhalt"/>
                        <w:spacing w:after="0"/>
                        <w:rPr>
                          <w:i/>
                          <w:color w:val="000000"/>
                        </w:rPr>
                      </w:pPr>
                      <w:r w:rsidRPr="00D86252">
                        <w:rPr>
                          <w:i/>
                          <w:noProof/>
                        </w:rPr>
                        <w:drawing>
                          <wp:inline distT="0" distB="0" distL="0" distR="0" wp14:anchorId="3ED5DAAF" wp14:editId="31E26E34">
                            <wp:extent cx="2734858" cy="1709286"/>
                            <wp:effectExtent l="0" t="0" r="8890" b="571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4858" cy="1709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D0F8E8" w14:textId="5B499E0E" w:rsidR="00567A5F" w:rsidRPr="00D86252" w:rsidRDefault="00567A5F" w:rsidP="00567A5F">
                      <w:pPr>
                        <w:pStyle w:val="Rahmeninhalt"/>
                        <w:rPr>
                          <w:i/>
                          <w:color w:val="000000"/>
                        </w:rPr>
                      </w:pPr>
                      <w:r>
                        <w:rPr>
                          <w:i/>
                          <w:color w:val="000000"/>
                        </w:rPr>
                        <w:t>Bildunterschrift (Quelle)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C4694">
        <w:rPr>
          <w:b/>
        </w:rPr>
        <w:t>Aufgabenstellung:</w:t>
      </w:r>
    </w:p>
    <w:p w14:paraId="2BE5DFDA" w14:textId="7546811E" w:rsidR="009C4694" w:rsidRDefault="009C4694" w:rsidP="009C4694">
      <w:pPr>
        <w:spacing w:line="276" w:lineRule="auto"/>
      </w:pPr>
      <w:r>
        <w:t>Fließtext…</w:t>
      </w:r>
    </w:p>
    <w:p w14:paraId="2CC97827" w14:textId="43A973FD" w:rsidR="009C4694" w:rsidRDefault="009C4694" w:rsidP="009C4694">
      <w:pPr>
        <w:spacing w:line="276" w:lineRule="auto"/>
        <w:rPr>
          <w:b/>
        </w:rPr>
      </w:pPr>
    </w:p>
    <w:p w14:paraId="48132E5C" w14:textId="1AF84324" w:rsidR="009C4694" w:rsidRDefault="009C4694" w:rsidP="009C4694">
      <w:pPr>
        <w:spacing w:line="276" w:lineRule="auto"/>
        <w:rPr>
          <w:b/>
        </w:rPr>
      </w:pPr>
      <w:r>
        <w:rPr>
          <w:b/>
        </w:rPr>
        <w:t>Voraussetzung:</w:t>
      </w:r>
    </w:p>
    <w:p w14:paraId="22E6501F" w14:textId="622BD8E7" w:rsidR="009C4694" w:rsidRDefault="009C4694" w:rsidP="009C4694">
      <w:pPr>
        <w:pStyle w:val="Listenabsatz"/>
        <w:numPr>
          <w:ilvl w:val="0"/>
          <w:numId w:val="8"/>
        </w:numPr>
        <w:spacing w:line="276" w:lineRule="auto"/>
      </w:pPr>
      <w:r>
        <w:t>Studium des Maschinenbaus oder Wirtschaftsingenieurwesens</w:t>
      </w:r>
    </w:p>
    <w:p w14:paraId="789C80C9" w14:textId="3FC94FF0" w:rsidR="009C4694" w:rsidRDefault="009C4694" w:rsidP="009C4694">
      <w:pPr>
        <w:pStyle w:val="Listenabsatz"/>
        <w:numPr>
          <w:ilvl w:val="0"/>
          <w:numId w:val="8"/>
        </w:numPr>
        <w:spacing w:line="276" w:lineRule="auto"/>
      </w:pPr>
      <w:r>
        <w:t>Interesse an …</w:t>
      </w:r>
    </w:p>
    <w:p w14:paraId="2705A2D2" w14:textId="77777777" w:rsidR="009C4694" w:rsidRDefault="009C4694" w:rsidP="009C4694">
      <w:pPr>
        <w:pStyle w:val="Listenabsatz"/>
        <w:numPr>
          <w:ilvl w:val="0"/>
          <w:numId w:val="8"/>
        </w:numPr>
        <w:spacing w:line="276" w:lineRule="auto"/>
        <w:rPr>
          <w:b/>
        </w:rPr>
      </w:pPr>
      <w:r>
        <w:t xml:space="preserve">Eigenständige, zuverlässige Arbeitsweise </w:t>
      </w:r>
    </w:p>
    <w:p w14:paraId="1E441940" w14:textId="77777777" w:rsidR="009C4694" w:rsidRDefault="009C4694" w:rsidP="009C4694">
      <w:pPr>
        <w:pStyle w:val="Listenabsatz"/>
        <w:numPr>
          <w:ilvl w:val="0"/>
          <w:numId w:val="8"/>
        </w:numPr>
        <w:spacing w:line="276" w:lineRule="auto"/>
        <w:rPr>
          <w:b/>
        </w:rPr>
      </w:pPr>
      <w:r>
        <w:t>Hohes Engagement</w:t>
      </w:r>
    </w:p>
    <w:p w14:paraId="35896040" w14:textId="692AE295" w:rsidR="002A74E3" w:rsidRDefault="002A74E3" w:rsidP="002A74E3">
      <w:pPr>
        <w:pStyle w:val="Text"/>
      </w:pPr>
    </w:p>
    <w:p w14:paraId="723E5356" w14:textId="6E59AB22" w:rsidR="002A74E3" w:rsidRPr="002A74E3" w:rsidRDefault="002A74E3" w:rsidP="002A74E3">
      <w:pPr>
        <w:rPr>
          <w:b/>
        </w:rPr>
      </w:pPr>
      <w:r w:rsidRPr="002A74E3">
        <w:rPr>
          <w:b/>
        </w:rPr>
        <w:t>Wir bieten:</w:t>
      </w:r>
    </w:p>
    <w:p w14:paraId="5C0FED25" w14:textId="5F1123F5" w:rsidR="002A74E3" w:rsidRDefault="002A74E3" w:rsidP="002A74E3">
      <w:pPr>
        <w:pStyle w:val="Listenabsatz"/>
        <w:numPr>
          <w:ilvl w:val="0"/>
          <w:numId w:val="9"/>
        </w:numPr>
      </w:pPr>
      <w:r>
        <w:t>Ein angenehmes Arbeitsklima und eine intensive Betreuung</w:t>
      </w:r>
    </w:p>
    <w:p w14:paraId="6A099BA6" w14:textId="77777777" w:rsidR="002A74E3" w:rsidRDefault="002A74E3" w:rsidP="002A74E3">
      <w:pPr>
        <w:pStyle w:val="Listenabsatz"/>
        <w:numPr>
          <w:ilvl w:val="0"/>
          <w:numId w:val="9"/>
        </w:numPr>
      </w:pPr>
      <w:r>
        <w:t>Flexible Arbeitszeiten</w:t>
      </w:r>
    </w:p>
    <w:p w14:paraId="0DA52F23" w14:textId="77777777" w:rsidR="002A74E3" w:rsidRPr="002A74E3" w:rsidRDefault="002A74E3" w:rsidP="002A74E3">
      <w:pPr>
        <w:pStyle w:val="Listenabsatz"/>
        <w:numPr>
          <w:ilvl w:val="0"/>
          <w:numId w:val="9"/>
        </w:numPr>
      </w:pPr>
      <w:r>
        <w:t>Einen sofortigen Beginn oder nach Absprache</w:t>
      </w:r>
    </w:p>
    <w:p w14:paraId="150E008C" w14:textId="77777777" w:rsidR="009C4694" w:rsidRDefault="009C4694" w:rsidP="009C4694">
      <w:pPr>
        <w:spacing w:line="276" w:lineRule="auto"/>
        <w:rPr>
          <w:b/>
        </w:rPr>
      </w:pPr>
      <w:bookmarkStart w:id="0" w:name="_GoBack"/>
      <w:bookmarkEnd w:id="0"/>
    </w:p>
    <w:p w14:paraId="5537C27D" w14:textId="77777777" w:rsidR="00552AAD" w:rsidRPr="002A74E3" w:rsidRDefault="004918B1" w:rsidP="002A74E3">
      <w:pPr>
        <w:pStyle w:val="Text"/>
      </w:pPr>
      <w:r w:rsidRPr="0070066E">
        <w:t xml:space="preserve">Wenn wir Ihr Interesse geweckt haben, richten Sie </w:t>
      </w:r>
      <w:r>
        <w:t>I</w:t>
      </w:r>
      <w:r w:rsidRPr="0070066E">
        <w:t xml:space="preserve">hre Kurzbewerbung </w:t>
      </w:r>
      <w:r>
        <w:t>(</w:t>
      </w:r>
      <w:r w:rsidRPr="0070066E">
        <w:t>Lebenslauf, Zeugnisse, Notenspiegel) bitte schriftlich an den unten angegebenen Kontakt</w:t>
      </w:r>
      <w:r>
        <w:t xml:space="preserve"> (</w:t>
      </w:r>
      <w:r w:rsidRPr="00807568">
        <w:t>Ansprechpartner</w:t>
      </w:r>
      <w:r>
        <w:t>*in)</w:t>
      </w:r>
      <w:r w:rsidRPr="0070066E">
        <w:t xml:space="preserve">. </w:t>
      </w:r>
      <w:r>
        <w:t xml:space="preserve">Mit Ihrer Bewerbung geben Sie uns Ihr Einverständnis </w:t>
      </w:r>
      <w:r w:rsidRPr="00D91C9C">
        <w:t>zur Speicherung Ihrer personenbezogenen Daten</w:t>
      </w:r>
      <w:r>
        <w:t xml:space="preserve">. </w:t>
      </w:r>
      <w:r w:rsidR="00807568" w:rsidRPr="00807568">
        <w:t>Die Dauer der Abschluss-</w:t>
      </w:r>
      <w:r w:rsidR="00807568">
        <w:t xml:space="preserve"> bzw. </w:t>
      </w:r>
      <w:r>
        <w:t>P</w:t>
      </w:r>
      <w:r w:rsidR="00807568" w:rsidRPr="00807568">
        <w:t>rojektarbeit richtet sich nach der jeweiligen Prüfungsordnung.</w:t>
      </w:r>
    </w:p>
    <w:sectPr w:rsidR="00552AAD" w:rsidRPr="002A74E3" w:rsidSect="002A74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402" w:right="1134" w:bottom="851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84A30" w14:textId="77777777" w:rsidR="009D6B73" w:rsidRPr="00002548" w:rsidRDefault="009D6B73" w:rsidP="00002548">
      <w:r>
        <w:separator/>
      </w:r>
    </w:p>
  </w:endnote>
  <w:endnote w:type="continuationSeparator" w:id="0">
    <w:p w14:paraId="3DB2CFB4" w14:textId="77777777" w:rsidR="009D6B73" w:rsidRPr="00002548" w:rsidRDefault="009D6B73" w:rsidP="00002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A6D65" w14:textId="77777777" w:rsidR="00552AAD" w:rsidRPr="00002548" w:rsidRDefault="00552AAD" w:rsidP="00002548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A31723" wp14:editId="43BB59DB">
              <wp:simplePos x="0" y="0"/>
              <wp:positionH relativeFrom="page">
                <wp:posOffset>5472430</wp:posOffset>
              </wp:positionH>
              <wp:positionV relativeFrom="page">
                <wp:posOffset>9901555</wp:posOffset>
              </wp:positionV>
              <wp:extent cx="1439545" cy="161925"/>
              <wp:effectExtent l="0" t="0" r="3175" b="4445"/>
              <wp:wrapNone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9545" cy="161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51EB0" w14:textId="59919972" w:rsidR="00552AAD" w:rsidRPr="00002548" w:rsidRDefault="00552AAD" w:rsidP="00B156D0">
                          <w:pPr>
                            <w:pStyle w:val="InfoModul"/>
                          </w:pPr>
                          <w:r w:rsidRPr="00002548">
                            <w:fldChar w:fldCharType="begin"/>
                          </w:r>
                          <w:r w:rsidRPr="00002548">
                            <w:instrText xml:space="preserve"> IF </w:instrText>
                          </w:r>
                          <w:r w:rsidRPr="00002548">
                            <w:fldChar w:fldCharType="begin"/>
                          </w:r>
                          <w:r w:rsidRPr="00002548">
                            <w:instrText>NUMPAGES</w:instrText>
                          </w:r>
                          <w:r w:rsidRPr="00002548">
                            <w:fldChar w:fldCharType="separate"/>
                          </w:r>
                          <w:r w:rsidR="00FB7F6C">
                            <w:rPr>
                              <w:noProof/>
                            </w:rPr>
                            <w:instrText>1</w:instrText>
                          </w:r>
                          <w:r w:rsidRPr="00002548">
                            <w:fldChar w:fldCharType="end"/>
                          </w:r>
                          <w:r w:rsidRPr="00002548">
                            <w:instrText xml:space="preserve">&gt; 1 "Seite </w:instrText>
                          </w:r>
                          <w:r w:rsidRPr="00002548">
                            <w:fldChar w:fldCharType="begin"/>
                          </w:r>
                          <w:r w:rsidRPr="00002548">
                            <w:instrText xml:space="preserve"> PAGE </w:instrText>
                          </w:r>
                          <w:r w:rsidRPr="00002548">
                            <w:fldChar w:fldCharType="separate"/>
                          </w:r>
                          <w:r w:rsidR="00AC35DB">
                            <w:rPr>
                              <w:noProof/>
                            </w:rPr>
                            <w:instrText>2</w:instrText>
                          </w:r>
                          <w:r w:rsidRPr="00002548">
                            <w:fldChar w:fldCharType="end"/>
                          </w:r>
                          <w:r w:rsidRPr="00002548">
                            <w:instrText xml:space="preserve"> von </w:instrText>
                          </w:r>
                          <w:r w:rsidR="00567A5F">
                            <w:fldChar w:fldCharType="begin"/>
                          </w:r>
                          <w:r w:rsidR="00567A5F">
                            <w:instrText xml:space="preserve"> NUMPAGES </w:instrText>
                          </w:r>
                          <w:r w:rsidR="00567A5F">
                            <w:fldChar w:fldCharType="separate"/>
                          </w:r>
                          <w:r w:rsidR="00AC35DB">
                            <w:rPr>
                              <w:noProof/>
                            </w:rPr>
                            <w:instrText>2</w:instrText>
                          </w:r>
                          <w:r w:rsidR="00567A5F">
                            <w:rPr>
                              <w:noProof/>
                            </w:rPr>
                            <w:fldChar w:fldCharType="end"/>
                          </w:r>
                          <w:r w:rsidRPr="00002548">
                            <w:instrText xml:space="preserve">" "" </w:instrText>
                          </w:r>
                          <w:r w:rsidRPr="00002548">
                            <w:fldChar w:fldCharType="end"/>
                          </w:r>
                        </w:p>
                        <w:p w14:paraId="76472B63" w14:textId="77777777" w:rsidR="00552AAD" w:rsidRPr="00002548" w:rsidRDefault="00552AAD" w:rsidP="006D40C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A3172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9pt;margin-top:779.65pt;width:113.3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" stroked="f">
              <v:textbox inset="0,0,0,0">
                <w:txbxContent>
                  <w:p w14:paraId="65151EB0" w14:textId="59919972" w:rsidR="00552AAD" w:rsidRPr="00002548" w:rsidRDefault="00552AAD" w:rsidP="00B156D0">
                    <w:pPr>
                      <w:pStyle w:val="InfoModul"/>
                    </w:pPr>
                    <w:r w:rsidRPr="00002548">
                      <w:fldChar w:fldCharType="begin"/>
                    </w:r>
                    <w:r w:rsidRPr="00002548">
                      <w:instrText xml:space="preserve"> IF </w:instrText>
                    </w:r>
                    <w:r w:rsidRPr="00002548">
                      <w:fldChar w:fldCharType="begin"/>
                    </w:r>
                    <w:r w:rsidRPr="00002548">
                      <w:instrText>NUMPAGES</w:instrText>
                    </w:r>
                    <w:r w:rsidRPr="00002548">
                      <w:fldChar w:fldCharType="separate"/>
                    </w:r>
                    <w:r w:rsidR="00FB7F6C">
                      <w:rPr>
                        <w:noProof/>
                      </w:rPr>
                      <w:instrText>1</w:instrText>
                    </w:r>
                    <w:r w:rsidRPr="00002548">
                      <w:fldChar w:fldCharType="end"/>
                    </w:r>
                    <w:r w:rsidRPr="00002548">
                      <w:instrText xml:space="preserve">&gt; 1 "Seite </w:instrText>
                    </w:r>
                    <w:r w:rsidRPr="00002548">
                      <w:fldChar w:fldCharType="begin"/>
                    </w:r>
                    <w:r w:rsidRPr="00002548">
                      <w:instrText xml:space="preserve"> PAGE </w:instrText>
                    </w:r>
                    <w:r w:rsidRPr="00002548">
                      <w:fldChar w:fldCharType="separate"/>
                    </w:r>
                    <w:r w:rsidR="00AC35DB">
                      <w:rPr>
                        <w:noProof/>
                      </w:rPr>
                      <w:instrText>2</w:instrText>
                    </w:r>
                    <w:r w:rsidRPr="00002548">
                      <w:fldChar w:fldCharType="end"/>
                    </w:r>
                    <w:r w:rsidRPr="00002548">
                      <w:instrText xml:space="preserve"> von </w:instrText>
                    </w:r>
                    <w:r w:rsidR="00567A5F">
                      <w:fldChar w:fldCharType="begin"/>
                    </w:r>
                    <w:r w:rsidR="00567A5F">
                      <w:instrText xml:space="preserve"> NUMPAGES </w:instrText>
                    </w:r>
                    <w:r w:rsidR="00567A5F">
                      <w:fldChar w:fldCharType="separate"/>
                    </w:r>
                    <w:r w:rsidR="00AC35DB">
                      <w:rPr>
                        <w:noProof/>
                      </w:rPr>
                      <w:instrText>2</w:instrText>
                    </w:r>
                    <w:r w:rsidR="00567A5F">
                      <w:rPr>
                        <w:noProof/>
                      </w:rPr>
                      <w:fldChar w:fldCharType="end"/>
                    </w:r>
                    <w:r w:rsidRPr="00002548">
                      <w:instrText xml:space="preserve">" "" </w:instrText>
                    </w:r>
                    <w:r w:rsidRPr="00002548">
                      <w:fldChar w:fldCharType="end"/>
                    </w:r>
                  </w:p>
                  <w:p w14:paraId="76472B63" w14:textId="77777777" w:rsidR="00552AAD" w:rsidRPr="00002548" w:rsidRDefault="00552AAD" w:rsidP="006D40C6"/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963D52" w14:textId="77777777" w:rsidR="00AC35DB" w:rsidRDefault="00AC35DB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0" allowOverlap="0" wp14:anchorId="0572EC9F" wp14:editId="24EC3CDF">
              <wp:simplePos x="0" y="0"/>
              <wp:positionH relativeFrom="page">
                <wp:posOffset>5472430</wp:posOffset>
              </wp:positionH>
              <wp:positionV relativeFrom="page">
                <wp:posOffset>9901555</wp:posOffset>
              </wp:positionV>
              <wp:extent cx="1440000" cy="162000"/>
              <wp:effectExtent l="0" t="0" r="8255" b="9525"/>
              <wp:wrapNone/>
              <wp:docPr id="9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000" cy="1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3D8840" w14:textId="340D6A2B" w:rsidR="00AC35DB" w:rsidRPr="00002548" w:rsidRDefault="00AC35DB" w:rsidP="00AC35DB">
                          <w:pPr>
                            <w:pStyle w:val="InfoModul"/>
                          </w:pPr>
                          <w:r w:rsidRPr="00002548">
                            <w:fldChar w:fldCharType="begin"/>
                          </w:r>
                          <w:r w:rsidRPr="00002548">
                            <w:instrText xml:space="preserve"> IF </w:instrText>
                          </w:r>
                          <w:r w:rsidRPr="00002548">
                            <w:fldChar w:fldCharType="begin"/>
                          </w:r>
                          <w:r w:rsidRPr="00002548">
                            <w:instrText>NUMPAGES</w:instrText>
                          </w:r>
                          <w:r w:rsidRPr="00002548">
                            <w:fldChar w:fldCharType="separate"/>
                          </w:r>
                          <w:r w:rsidR="00FB7F6C">
                            <w:rPr>
                              <w:noProof/>
                            </w:rPr>
                            <w:instrText>1</w:instrText>
                          </w:r>
                          <w:r w:rsidRPr="00002548">
                            <w:fldChar w:fldCharType="end"/>
                          </w:r>
                          <w:r w:rsidRPr="00002548">
                            <w:instrText xml:space="preserve">&gt; 1 "Seite </w:instrText>
                          </w:r>
                          <w:r w:rsidRPr="00002548">
                            <w:fldChar w:fldCharType="begin"/>
                          </w:r>
                          <w:r w:rsidRPr="00002548">
                            <w:instrText xml:space="preserve"> PAGE </w:instrText>
                          </w:r>
                          <w:r w:rsidRPr="00002548">
                            <w:fldChar w:fldCharType="separate"/>
                          </w:r>
                          <w:r w:rsidR="00B65323">
                            <w:rPr>
                              <w:noProof/>
                            </w:rPr>
                            <w:instrText>2</w:instrText>
                          </w:r>
                          <w:r w:rsidRPr="00002548">
                            <w:fldChar w:fldCharType="end"/>
                          </w:r>
                          <w:r w:rsidRPr="00002548">
                            <w:instrText xml:space="preserve"> von </w:instrText>
                          </w:r>
                          <w:r w:rsidR="00567A5F">
                            <w:fldChar w:fldCharType="begin"/>
                          </w:r>
                          <w:r w:rsidR="00567A5F">
                            <w:instrText xml:space="preserve"> NUMPAGES </w:instrText>
                          </w:r>
                          <w:r w:rsidR="00567A5F">
                            <w:fldChar w:fldCharType="separate"/>
                          </w:r>
                          <w:r w:rsidR="00B65323">
                            <w:rPr>
                              <w:noProof/>
                            </w:rPr>
                            <w:instrText>2</w:instrText>
                          </w:r>
                          <w:r w:rsidR="00567A5F">
                            <w:rPr>
                              <w:noProof/>
                            </w:rPr>
                            <w:fldChar w:fldCharType="end"/>
                          </w:r>
                          <w:r w:rsidRPr="00002548">
                            <w:instrText xml:space="preserve">" "" </w:instrText>
                          </w:r>
                          <w:r w:rsidRPr="00002548">
                            <w:fldChar w:fldCharType="end"/>
                          </w:r>
                        </w:p>
                        <w:p w14:paraId="3AA0C1C9" w14:textId="77777777" w:rsidR="00AC35DB" w:rsidRPr="00002548" w:rsidRDefault="00AC35DB" w:rsidP="00AC35D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72EC9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0.9pt;margin-top:779.65pt;width:113.4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" o:allowincell="f" o:allowoverlap="f" stroked="f">
              <v:textbox inset="0,0,0,0">
                <w:txbxContent>
                  <w:p w14:paraId="133D8840" w14:textId="340D6A2B" w:rsidR="00AC35DB" w:rsidRPr="00002548" w:rsidRDefault="00AC35DB" w:rsidP="00AC35DB">
                    <w:pPr>
                      <w:pStyle w:val="InfoModul"/>
                    </w:pPr>
                    <w:r w:rsidRPr="00002548">
                      <w:fldChar w:fldCharType="begin"/>
                    </w:r>
                    <w:r w:rsidRPr="00002548">
                      <w:instrText xml:space="preserve"> IF </w:instrText>
                    </w:r>
                    <w:r w:rsidRPr="00002548">
                      <w:fldChar w:fldCharType="begin"/>
                    </w:r>
                    <w:r w:rsidRPr="00002548">
                      <w:instrText>NUMPAGES</w:instrText>
                    </w:r>
                    <w:r w:rsidRPr="00002548">
                      <w:fldChar w:fldCharType="separate"/>
                    </w:r>
                    <w:r w:rsidR="00FB7F6C">
                      <w:rPr>
                        <w:noProof/>
                      </w:rPr>
                      <w:instrText>1</w:instrText>
                    </w:r>
                    <w:r w:rsidRPr="00002548">
                      <w:fldChar w:fldCharType="end"/>
                    </w:r>
                    <w:r w:rsidRPr="00002548">
                      <w:instrText xml:space="preserve">&gt; 1 "Seite </w:instrText>
                    </w:r>
                    <w:r w:rsidRPr="00002548">
                      <w:fldChar w:fldCharType="begin"/>
                    </w:r>
                    <w:r w:rsidRPr="00002548">
                      <w:instrText xml:space="preserve"> PAGE </w:instrText>
                    </w:r>
                    <w:r w:rsidRPr="00002548">
                      <w:fldChar w:fldCharType="separate"/>
                    </w:r>
                    <w:r w:rsidR="00B65323">
                      <w:rPr>
                        <w:noProof/>
                      </w:rPr>
                      <w:instrText>2</w:instrText>
                    </w:r>
                    <w:r w:rsidRPr="00002548">
                      <w:fldChar w:fldCharType="end"/>
                    </w:r>
                    <w:r w:rsidRPr="00002548">
                      <w:instrText xml:space="preserve"> von </w:instrText>
                    </w:r>
                    <w:r w:rsidR="00567A5F">
                      <w:fldChar w:fldCharType="begin"/>
                    </w:r>
                    <w:r w:rsidR="00567A5F">
                      <w:instrText xml:space="preserve"> NUMPAGES </w:instrText>
                    </w:r>
                    <w:r w:rsidR="00567A5F">
                      <w:fldChar w:fldCharType="separate"/>
                    </w:r>
                    <w:r w:rsidR="00B65323">
                      <w:rPr>
                        <w:noProof/>
                      </w:rPr>
                      <w:instrText>2</w:instrText>
                    </w:r>
                    <w:r w:rsidR="00567A5F">
                      <w:rPr>
                        <w:noProof/>
                      </w:rPr>
                      <w:fldChar w:fldCharType="end"/>
                    </w:r>
                    <w:r w:rsidRPr="00002548">
                      <w:instrText xml:space="preserve">" "" </w:instrText>
                    </w:r>
                    <w:r w:rsidRPr="00002548">
                      <w:fldChar w:fldCharType="end"/>
                    </w:r>
                  </w:p>
                  <w:p w14:paraId="3AA0C1C9" w14:textId="77777777" w:rsidR="00AC35DB" w:rsidRPr="00002548" w:rsidRDefault="00AC35DB" w:rsidP="00AC35DB"/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65C26" w14:textId="77777777" w:rsidR="00552AAD" w:rsidRPr="00002548" w:rsidRDefault="00277012" w:rsidP="00002548">
    <w:r>
      <w:rPr>
        <w:noProof/>
      </w:rPr>
      <mc:AlternateContent>
        <mc:Choice Requires="wps">
          <w:drawing>
            <wp:inline distT="0" distB="0" distL="0" distR="0" wp14:anchorId="5242928E" wp14:editId="5EFD3C35">
              <wp:extent cx="1875155" cy="666750"/>
              <wp:effectExtent l="0" t="0" r="0" b="0"/>
              <wp:docPr id="6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51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356F0" w14:textId="77777777" w:rsidR="00277012" w:rsidRPr="00C903FA" w:rsidRDefault="00277012" w:rsidP="00277012">
                          <w:pPr>
                            <w:pStyle w:val="InfoModulAP"/>
                            <w:rPr>
                              <w:b w:val="0"/>
                            </w:rPr>
                          </w:pPr>
                          <w:r w:rsidRPr="00C903FA">
                            <w:rPr>
                              <w:b w:val="0"/>
                            </w:rPr>
                            <w:t>Ihre Ansprechpartner*in</w:t>
                          </w:r>
                        </w:p>
                        <w:p w14:paraId="252B01FE" w14:textId="77777777" w:rsidR="00277012" w:rsidRPr="00B156D0" w:rsidRDefault="00277012" w:rsidP="00277012">
                          <w:pPr>
                            <w:pStyle w:val="InfoModulAP"/>
                          </w:pPr>
                          <w:r>
                            <w:t xml:space="preserve">Titel </w:t>
                          </w:r>
                          <w:r w:rsidRPr="00B156D0">
                            <w:t>Vorname Nachname</w:t>
                          </w:r>
                        </w:p>
                        <w:p w14:paraId="7DF827B7" w14:textId="77777777" w:rsidR="00277012" w:rsidRPr="003A15F6" w:rsidRDefault="00277012" w:rsidP="00277012">
                          <w:pPr>
                            <w:pStyle w:val="InfoModul"/>
                          </w:pPr>
                          <w:r>
                            <w:t>ggf. Funktion und/oder Lehrgebiet</w:t>
                          </w:r>
                          <w:r>
                            <w:br/>
                          </w:r>
                          <w:r w:rsidRPr="003A15F6">
                            <w:t>+49 221</w:t>
                          </w:r>
                          <w:r>
                            <w:t>-</w:t>
                          </w:r>
                          <w:r w:rsidRPr="003A15F6">
                            <w:t>8275-Durchwahl</w:t>
                          </w:r>
                        </w:p>
                        <w:p w14:paraId="34188B65" w14:textId="77777777" w:rsidR="00277012" w:rsidRPr="003A15F6" w:rsidRDefault="00277012" w:rsidP="00277012">
                          <w:pPr>
                            <w:pStyle w:val="InfoModul"/>
                          </w:pPr>
                          <w:r>
                            <w:t>v</w:t>
                          </w:r>
                          <w:r w:rsidRPr="003A15F6">
                            <w:t>orname.nachname@th-koeln.de</w:t>
                          </w:r>
                        </w:p>
                        <w:p w14:paraId="2CA87B88" w14:textId="77777777" w:rsidR="00277012" w:rsidRPr="003A15F6" w:rsidRDefault="00277012" w:rsidP="00277012">
                          <w:pPr>
                            <w:pStyle w:val="InfoModul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242928E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9" type="#_x0000_t202" style="width:147.6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" stroked="f">
              <v:textbox inset="0,0,0,0">
                <w:txbxContent>
                  <w:p w14:paraId="120356F0" w14:textId="77777777" w:rsidR="00277012" w:rsidRPr="00C903FA" w:rsidRDefault="00277012" w:rsidP="00277012">
                    <w:pPr>
                      <w:pStyle w:val="InfoModulAP"/>
                      <w:rPr>
                        <w:b w:val="0"/>
                      </w:rPr>
                    </w:pPr>
                    <w:r w:rsidRPr="00C903FA">
                      <w:rPr>
                        <w:b w:val="0"/>
                      </w:rPr>
                      <w:t>Ihre Ansprechpartner*in</w:t>
                    </w:r>
                  </w:p>
                  <w:p w14:paraId="252B01FE" w14:textId="77777777" w:rsidR="00277012" w:rsidRPr="00B156D0" w:rsidRDefault="00277012" w:rsidP="00277012">
                    <w:pPr>
                      <w:pStyle w:val="InfoModulAP"/>
                    </w:pPr>
                    <w:r>
                      <w:t xml:space="preserve">Titel </w:t>
                    </w:r>
                    <w:r w:rsidRPr="00B156D0">
                      <w:t>Vorname Nachname</w:t>
                    </w:r>
                  </w:p>
                  <w:p w14:paraId="7DF827B7" w14:textId="77777777" w:rsidR="00277012" w:rsidRPr="003A15F6" w:rsidRDefault="00277012" w:rsidP="00277012">
                    <w:pPr>
                      <w:pStyle w:val="InfoModul"/>
                    </w:pPr>
                    <w:r>
                      <w:t>ggf. Funktion und/oder Lehrgebiet</w:t>
                    </w:r>
                    <w:r>
                      <w:br/>
                    </w:r>
                    <w:r w:rsidRPr="003A15F6">
                      <w:t>+49 221</w:t>
                    </w:r>
                    <w:r>
                      <w:t>-</w:t>
                    </w:r>
                    <w:r w:rsidRPr="003A15F6">
                      <w:t>8275-Durchwahl</w:t>
                    </w:r>
                  </w:p>
                  <w:p w14:paraId="34188B65" w14:textId="77777777" w:rsidR="00277012" w:rsidRPr="003A15F6" w:rsidRDefault="00277012" w:rsidP="00277012">
                    <w:pPr>
                      <w:pStyle w:val="InfoModul"/>
                    </w:pPr>
                    <w:r>
                      <w:t>v</w:t>
                    </w:r>
                    <w:r w:rsidRPr="003A15F6">
                      <w:t>orname.nachname@th-koeln.de</w:t>
                    </w:r>
                  </w:p>
                  <w:p w14:paraId="2CA87B88" w14:textId="77777777" w:rsidR="00277012" w:rsidRPr="003A15F6" w:rsidRDefault="00277012" w:rsidP="00277012">
                    <w:pPr>
                      <w:pStyle w:val="InfoModul"/>
                    </w:pPr>
                  </w:p>
                </w:txbxContent>
              </v:textbox>
              <w10:anchorlock/>
            </v:shape>
          </w:pict>
        </mc:Fallback>
      </mc:AlternateContent>
    </w:r>
    <w:r w:rsidR="002A74E3">
      <w:rPr>
        <w:noProof/>
      </w:rPr>
      <mc:AlternateContent>
        <mc:Choice Requires="wps">
          <w:drawing>
            <wp:inline distT="0" distB="0" distL="0" distR="0" wp14:anchorId="33FBA94D" wp14:editId="589AC5F7">
              <wp:extent cx="1875155" cy="666750"/>
              <wp:effectExtent l="0" t="0" r="0" b="0"/>
              <wp:docPr id="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51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C8F2A8" w14:textId="77777777" w:rsidR="002A74E3" w:rsidRPr="00C903FA" w:rsidRDefault="00B65323" w:rsidP="002A74E3">
                          <w:pPr>
                            <w:pStyle w:val="InfoModulAP"/>
                            <w:rPr>
                              <w:b w:val="0"/>
                            </w:rPr>
                          </w:pPr>
                          <w:r>
                            <w:rPr>
                              <w:b w:val="0"/>
                            </w:rPr>
                            <w:t>Erst- bzw. Zweit</w:t>
                          </w:r>
                          <w:r w:rsidR="00277012">
                            <w:rPr>
                              <w:b w:val="0"/>
                            </w:rPr>
                            <w:t>prüfer*in</w:t>
                          </w:r>
                        </w:p>
                        <w:p w14:paraId="0711E543" w14:textId="77777777" w:rsidR="002A74E3" w:rsidRPr="00B156D0" w:rsidRDefault="002A74E3" w:rsidP="002A74E3">
                          <w:pPr>
                            <w:pStyle w:val="InfoModulAP"/>
                          </w:pPr>
                          <w:r>
                            <w:t xml:space="preserve">Titel </w:t>
                          </w:r>
                          <w:r w:rsidRPr="00B156D0">
                            <w:t>Vorname Nachname</w:t>
                          </w:r>
                        </w:p>
                        <w:p w14:paraId="5494E0BA" w14:textId="77777777" w:rsidR="002A74E3" w:rsidRPr="003A15F6" w:rsidRDefault="002A74E3" w:rsidP="002A74E3">
                          <w:pPr>
                            <w:pStyle w:val="InfoModul"/>
                          </w:pPr>
                          <w:r>
                            <w:t>ggf. Funktion und/oder Lehrgebiet</w:t>
                          </w:r>
                          <w:r>
                            <w:br/>
                          </w:r>
                          <w:r w:rsidRPr="003A15F6">
                            <w:t>+49 221</w:t>
                          </w:r>
                          <w:r>
                            <w:t>-</w:t>
                          </w:r>
                          <w:r w:rsidRPr="003A15F6">
                            <w:t>8275-Durchwahl</w:t>
                          </w:r>
                        </w:p>
                        <w:p w14:paraId="6E7E31E9" w14:textId="77777777" w:rsidR="002A74E3" w:rsidRPr="003A15F6" w:rsidRDefault="002A74E3" w:rsidP="002A74E3">
                          <w:pPr>
                            <w:pStyle w:val="InfoModul"/>
                          </w:pPr>
                          <w:r>
                            <w:t>v</w:t>
                          </w:r>
                          <w:r w:rsidRPr="003A15F6">
                            <w:t>orname.nachname@th-koeln.de</w:t>
                          </w:r>
                        </w:p>
                        <w:p w14:paraId="7A4D9886" w14:textId="77777777" w:rsidR="002A74E3" w:rsidRPr="003A15F6" w:rsidRDefault="002A74E3" w:rsidP="002A74E3">
                          <w:pPr>
                            <w:pStyle w:val="InfoModul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33FBA94D" id="_x0000_s1030" type="#_x0000_t202" style="width:147.6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" stroked="f">
              <v:textbox inset="0,0,0,0">
                <w:txbxContent>
                  <w:p w14:paraId="1BC8F2A8" w14:textId="77777777" w:rsidR="002A74E3" w:rsidRPr="00C903FA" w:rsidRDefault="00B65323" w:rsidP="002A74E3">
                    <w:pPr>
                      <w:pStyle w:val="InfoModulAP"/>
                      <w:rPr>
                        <w:b w:val="0"/>
                      </w:rPr>
                    </w:pPr>
                    <w:r>
                      <w:rPr>
                        <w:b w:val="0"/>
                      </w:rPr>
                      <w:t>Erst- bzw. Zweit</w:t>
                    </w:r>
                    <w:r w:rsidR="00277012">
                      <w:rPr>
                        <w:b w:val="0"/>
                      </w:rPr>
                      <w:t>prüfer*in</w:t>
                    </w:r>
                  </w:p>
                  <w:p w14:paraId="0711E543" w14:textId="77777777" w:rsidR="002A74E3" w:rsidRPr="00B156D0" w:rsidRDefault="002A74E3" w:rsidP="002A74E3">
                    <w:pPr>
                      <w:pStyle w:val="InfoModulAP"/>
                    </w:pPr>
                    <w:r>
                      <w:t xml:space="preserve">Titel </w:t>
                    </w:r>
                    <w:r w:rsidRPr="00B156D0">
                      <w:t>Vorname Nachname</w:t>
                    </w:r>
                  </w:p>
                  <w:p w14:paraId="5494E0BA" w14:textId="77777777" w:rsidR="002A74E3" w:rsidRPr="003A15F6" w:rsidRDefault="002A74E3" w:rsidP="002A74E3">
                    <w:pPr>
                      <w:pStyle w:val="InfoModul"/>
                    </w:pPr>
                    <w:r>
                      <w:t>ggf. Funktion und/oder Lehrgebiet</w:t>
                    </w:r>
                    <w:r>
                      <w:br/>
                    </w:r>
                    <w:r w:rsidRPr="003A15F6">
                      <w:t>+49 221</w:t>
                    </w:r>
                    <w:r>
                      <w:t>-</w:t>
                    </w:r>
                    <w:r w:rsidRPr="003A15F6">
                      <w:t>8275-Durchwahl</w:t>
                    </w:r>
                  </w:p>
                  <w:p w14:paraId="6E7E31E9" w14:textId="77777777" w:rsidR="002A74E3" w:rsidRPr="003A15F6" w:rsidRDefault="002A74E3" w:rsidP="002A74E3">
                    <w:pPr>
                      <w:pStyle w:val="InfoModul"/>
                    </w:pPr>
                    <w:r>
                      <w:t>v</w:t>
                    </w:r>
                    <w:r w:rsidRPr="003A15F6">
                      <w:t>orname.nachname@th-koeln.de</w:t>
                    </w:r>
                  </w:p>
                  <w:p w14:paraId="7A4D9886" w14:textId="77777777" w:rsidR="002A74E3" w:rsidRPr="003A15F6" w:rsidRDefault="002A74E3" w:rsidP="002A74E3">
                    <w:pPr>
                      <w:pStyle w:val="InfoModul"/>
                    </w:pPr>
                  </w:p>
                </w:txbxContent>
              </v:textbox>
              <w10:anchorlock/>
            </v:shape>
          </w:pict>
        </mc:Fallback>
      </mc:AlternateContent>
    </w:r>
    <w:r w:rsidR="00552AAD">
      <w:rPr>
        <w:noProof/>
      </w:rPr>
      <mc:AlternateContent>
        <mc:Choice Requires="wps">
          <w:drawing>
            <wp:anchor distT="0" distB="0" distL="114300" distR="114300" simplePos="0" relativeHeight="251654144" behindDoc="0" locked="1" layoutInCell="0" allowOverlap="0" wp14:anchorId="44A96A26" wp14:editId="325A105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439545" cy="161925"/>
              <wp:effectExtent l="0" t="0" r="8255" b="9525"/>
              <wp:wrapNone/>
              <wp:docPr id="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9545" cy="161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8614E7" w14:textId="3B93B08F" w:rsidR="00552AAD" w:rsidRPr="00D539FD" w:rsidRDefault="00552AAD" w:rsidP="00B156D0">
                          <w:pPr>
                            <w:pStyle w:val="InfoModul"/>
                          </w:pPr>
                          <w:r w:rsidRPr="00D539FD">
                            <w:fldChar w:fldCharType="begin"/>
                          </w:r>
                          <w:r w:rsidRPr="00D539FD">
                            <w:instrText xml:space="preserve"> IF </w:instrText>
                          </w:r>
                          <w:r w:rsidRPr="00D539FD">
                            <w:fldChar w:fldCharType="begin"/>
                          </w:r>
                          <w:r w:rsidRPr="00D539FD">
                            <w:instrText>NUMPAGES</w:instrText>
                          </w:r>
                          <w:r w:rsidRPr="00D539FD">
                            <w:fldChar w:fldCharType="separate"/>
                          </w:r>
                          <w:r w:rsidR="00567A5F">
                            <w:rPr>
                              <w:noProof/>
                            </w:rPr>
                            <w:instrText>1</w:instrText>
                          </w:r>
                          <w:r w:rsidRPr="00D539FD">
                            <w:fldChar w:fldCharType="end"/>
                          </w:r>
                          <w:r w:rsidRPr="00D539FD">
                            <w:instrText xml:space="preserve">&gt; 1 "Seite </w:instrText>
                          </w:r>
                          <w:r w:rsidRPr="00D539FD">
                            <w:fldChar w:fldCharType="begin"/>
                          </w:r>
                          <w:r w:rsidRPr="00D539FD">
                            <w:instrText xml:space="preserve"> PAGE </w:instrText>
                          </w:r>
                          <w:r w:rsidRPr="00D539FD">
                            <w:fldChar w:fldCharType="separate"/>
                          </w:r>
                          <w:r w:rsidR="00B65323">
                            <w:rPr>
                              <w:noProof/>
                            </w:rPr>
                            <w:instrText>1</w:instrText>
                          </w:r>
                          <w:r w:rsidRPr="00D539FD">
                            <w:fldChar w:fldCharType="end"/>
                          </w:r>
                          <w:r w:rsidRPr="00D539FD">
                            <w:instrText xml:space="preserve"> von </w:instrText>
                          </w:r>
                          <w:r w:rsidR="00567A5F">
                            <w:fldChar w:fldCharType="begin"/>
                          </w:r>
                          <w:r w:rsidR="00567A5F">
                            <w:instrText xml:space="preserve"> NUMPAGES </w:instrText>
                          </w:r>
                          <w:r w:rsidR="00567A5F">
                            <w:fldChar w:fldCharType="separate"/>
                          </w:r>
                          <w:r w:rsidR="00B65323">
                            <w:rPr>
                              <w:noProof/>
                            </w:rPr>
                            <w:instrText>2</w:instrText>
                          </w:r>
                          <w:r w:rsidR="00567A5F">
                            <w:rPr>
                              <w:noProof/>
                            </w:rPr>
                            <w:fldChar w:fldCharType="end"/>
                          </w:r>
                          <w:r w:rsidRPr="00D539FD">
                            <w:instrText xml:space="preserve">" "" </w:instrText>
                          </w:r>
                          <w:r w:rsidRPr="00D539FD">
                            <w:fldChar w:fldCharType="end"/>
                          </w:r>
                        </w:p>
                        <w:p w14:paraId="30DCAFD8" w14:textId="77777777" w:rsidR="00552AAD" w:rsidRPr="00002548" w:rsidRDefault="00552AAD" w:rsidP="0014076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A96A26" id="_x0000_s1031" type="#_x0000_t202" style="position:absolute;margin-left:62.15pt;margin-top:0;width:113.35pt;height:12.75pt;z-index:251654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" o:allowincell="f" o:allowoverlap="f" stroked="f">
              <v:textbox inset="0,0,0,0">
                <w:txbxContent>
                  <w:p w14:paraId="168614E7" w14:textId="3B93B08F" w:rsidR="00552AAD" w:rsidRPr="00D539FD" w:rsidRDefault="00552AAD" w:rsidP="00B156D0">
                    <w:pPr>
                      <w:pStyle w:val="InfoModul"/>
                    </w:pPr>
                    <w:r w:rsidRPr="00D539FD">
                      <w:fldChar w:fldCharType="begin"/>
                    </w:r>
                    <w:r w:rsidRPr="00D539FD">
                      <w:instrText xml:space="preserve"> IF </w:instrText>
                    </w:r>
                    <w:r w:rsidRPr="00D539FD">
                      <w:fldChar w:fldCharType="begin"/>
                    </w:r>
                    <w:r w:rsidRPr="00D539FD">
                      <w:instrText>NUMPAGES</w:instrText>
                    </w:r>
                    <w:r w:rsidRPr="00D539FD">
                      <w:fldChar w:fldCharType="separate"/>
                    </w:r>
                    <w:r w:rsidR="00567A5F">
                      <w:rPr>
                        <w:noProof/>
                      </w:rPr>
                      <w:instrText>1</w:instrText>
                    </w:r>
                    <w:r w:rsidRPr="00D539FD">
                      <w:fldChar w:fldCharType="end"/>
                    </w:r>
                    <w:r w:rsidRPr="00D539FD">
                      <w:instrText xml:space="preserve">&gt; 1 "Seite </w:instrText>
                    </w:r>
                    <w:r w:rsidRPr="00D539FD">
                      <w:fldChar w:fldCharType="begin"/>
                    </w:r>
                    <w:r w:rsidRPr="00D539FD">
                      <w:instrText xml:space="preserve"> PAGE </w:instrText>
                    </w:r>
                    <w:r w:rsidRPr="00D539FD">
                      <w:fldChar w:fldCharType="separate"/>
                    </w:r>
                    <w:r w:rsidR="00B65323">
                      <w:rPr>
                        <w:noProof/>
                      </w:rPr>
                      <w:instrText>1</w:instrText>
                    </w:r>
                    <w:r w:rsidRPr="00D539FD">
                      <w:fldChar w:fldCharType="end"/>
                    </w:r>
                    <w:r w:rsidRPr="00D539FD">
                      <w:instrText xml:space="preserve"> von </w:instrText>
                    </w:r>
                    <w:r w:rsidR="00567A5F">
                      <w:fldChar w:fldCharType="begin"/>
                    </w:r>
                    <w:r w:rsidR="00567A5F">
                      <w:instrText xml:space="preserve"> NUMPAGES </w:instrText>
                    </w:r>
                    <w:r w:rsidR="00567A5F">
                      <w:fldChar w:fldCharType="separate"/>
                    </w:r>
                    <w:r w:rsidR="00B65323">
                      <w:rPr>
                        <w:noProof/>
                      </w:rPr>
                      <w:instrText>2</w:instrText>
                    </w:r>
                    <w:r w:rsidR="00567A5F">
                      <w:rPr>
                        <w:noProof/>
                      </w:rPr>
                      <w:fldChar w:fldCharType="end"/>
                    </w:r>
                    <w:r w:rsidRPr="00D539FD">
                      <w:instrText xml:space="preserve">" "" </w:instrText>
                    </w:r>
                    <w:r w:rsidRPr="00D539FD">
                      <w:fldChar w:fldCharType="end"/>
                    </w:r>
                  </w:p>
                  <w:p w14:paraId="30DCAFD8" w14:textId="77777777" w:rsidR="00552AAD" w:rsidRPr="00002548" w:rsidRDefault="00552AAD" w:rsidP="00140762"/>
                </w:txbxContent>
              </v:textbox>
              <w10:wrap anchorx="margin" anchory="margin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4205CE" w14:textId="77777777" w:rsidR="009D6B73" w:rsidRPr="00002548" w:rsidRDefault="009D6B73" w:rsidP="00002548">
      <w:r>
        <w:separator/>
      </w:r>
    </w:p>
  </w:footnote>
  <w:footnote w:type="continuationSeparator" w:id="0">
    <w:p w14:paraId="708BFBD5" w14:textId="77777777" w:rsidR="009D6B73" w:rsidRPr="00002548" w:rsidRDefault="009D6B73" w:rsidP="00002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DCA5F" w14:textId="77777777" w:rsidR="00552AAD" w:rsidRPr="00002548" w:rsidRDefault="00552AAD" w:rsidP="00002548">
    <w:r>
      <w:rPr>
        <w:noProof/>
      </w:rPr>
      <w:drawing>
        <wp:anchor distT="0" distB="0" distL="114300" distR="114300" simplePos="0" relativeHeight="251658240" behindDoc="1" locked="0" layoutInCell="1" allowOverlap="1" wp14:anchorId="12B18E1E" wp14:editId="40A5C018">
          <wp:simplePos x="0" y="0"/>
          <wp:positionH relativeFrom="page">
            <wp:posOffset>5472430</wp:posOffset>
          </wp:positionH>
          <wp:positionV relativeFrom="page">
            <wp:posOffset>1744980</wp:posOffset>
          </wp:positionV>
          <wp:extent cx="1223645" cy="712470"/>
          <wp:effectExtent l="0" t="0" r="0" b="0"/>
          <wp:wrapThrough wrapText="bothSides">
            <wp:wrapPolygon edited="0">
              <wp:start x="0" y="0"/>
              <wp:lineTo x="0" y="20214"/>
              <wp:lineTo x="12778" y="20214"/>
              <wp:lineTo x="20176" y="11551"/>
              <wp:lineTo x="20513" y="5775"/>
              <wp:lineTo x="17150" y="1733"/>
              <wp:lineTo x="12106" y="0"/>
              <wp:lineTo x="0" y="0"/>
            </wp:wrapPolygon>
          </wp:wrapThrough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7pt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4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18A11" w14:textId="77777777" w:rsidR="00AC35DB" w:rsidRDefault="00AC35DB">
    <w:pPr>
      <w:pStyle w:val="Kopfzeile"/>
    </w:pPr>
    <w:r>
      <w:rPr>
        <w:noProof/>
      </w:rPr>
      <w:drawing>
        <wp:anchor distT="0" distB="0" distL="114300" distR="114300" simplePos="0" relativeHeight="251660288" behindDoc="1" locked="1" layoutInCell="0" allowOverlap="0" wp14:anchorId="31C73AD7" wp14:editId="43290B4B">
          <wp:simplePos x="0" y="0"/>
          <wp:positionH relativeFrom="page">
            <wp:posOffset>5472752</wp:posOffset>
          </wp:positionH>
          <wp:positionV relativeFrom="page">
            <wp:posOffset>1746913</wp:posOffset>
          </wp:positionV>
          <wp:extent cx="1224000" cy="712800"/>
          <wp:effectExtent l="0" t="0" r="0" b="0"/>
          <wp:wrapTight wrapText="bothSides">
            <wp:wrapPolygon edited="0">
              <wp:start x="0" y="0"/>
              <wp:lineTo x="0" y="20214"/>
              <wp:lineTo x="12778" y="20214"/>
              <wp:lineTo x="20176" y="11551"/>
              <wp:lineTo x="20513" y="5775"/>
              <wp:lineTo x="17150" y="1733"/>
              <wp:lineTo x="12106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17pt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000" cy="7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64AB0" w14:textId="77777777" w:rsidR="00552AAD" w:rsidRPr="00002548" w:rsidRDefault="00657E1F" w:rsidP="00002548">
    <w:r>
      <w:rPr>
        <w:noProof/>
      </w:rPr>
      <w:drawing>
        <wp:anchor distT="0" distB="0" distL="114300" distR="114300" simplePos="0" relativeHeight="251665408" behindDoc="0" locked="0" layoutInCell="1" allowOverlap="1" wp14:anchorId="15E7F7D4" wp14:editId="7F1B380F">
          <wp:simplePos x="0" y="0"/>
          <wp:positionH relativeFrom="page">
            <wp:posOffset>68267</wp:posOffset>
          </wp:positionH>
          <wp:positionV relativeFrom="paragraph">
            <wp:posOffset>-360045</wp:posOffset>
          </wp:positionV>
          <wp:extent cx="7542182" cy="1799140"/>
          <wp:effectExtent l="0" t="0" r="1905" b="0"/>
          <wp:wrapTopAndBottom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2182" cy="179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426EC"/>
    <w:multiLevelType w:val="hybridMultilevel"/>
    <w:tmpl w:val="CC2A097A"/>
    <w:lvl w:ilvl="0" w:tplc="0407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" w15:restartNumberingAfterBreak="0">
    <w:nsid w:val="0E575F96"/>
    <w:multiLevelType w:val="hybridMultilevel"/>
    <w:tmpl w:val="7A22D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51A4A"/>
    <w:multiLevelType w:val="hybridMultilevel"/>
    <w:tmpl w:val="6D0A8D06"/>
    <w:lvl w:ilvl="0" w:tplc="0407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3" w15:restartNumberingAfterBreak="0">
    <w:nsid w:val="24B15F41"/>
    <w:multiLevelType w:val="hybridMultilevel"/>
    <w:tmpl w:val="837807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75608"/>
    <w:multiLevelType w:val="hybridMultilevel"/>
    <w:tmpl w:val="16949A96"/>
    <w:lvl w:ilvl="0" w:tplc="781EA7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13B56"/>
    <w:multiLevelType w:val="hybridMultilevel"/>
    <w:tmpl w:val="1076C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4057EF"/>
    <w:multiLevelType w:val="hybridMultilevel"/>
    <w:tmpl w:val="D9BC8DD4"/>
    <w:lvl w:ilvl="0" w:tplc="7E2E4808">
      <w:numFmt w:val="bullet"/>
      <w:lvlText w:val="•"/>
      <w:lvlJc w:val="left"/>
      <w:pPr>
        <w:ind w:left="840" w:hanging="48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31986"/>
    <w:multiLevelType w:val="hybridMultilevel"/>
    <w:tmpl w:val="A88ED0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7E7F89"/>
    <w:multiLevelType w:val="hybridMultilevel"/>
    <w:tmpl w:val="0D3E8566"/>
    <w:lvl w:ilvl="0" w:tplc="0407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EB77904"/>
    <w:multiLevelType w:val="hybridMultilevel"/>
    <w:tmpl w:val="C010D09A"/>
    <w:lvl w:ilvl="0" w:tplc="39721A50">
      <w:numFmt w:val="bullet"/>
      <w:lvlText w:val=""/>
      <w:lvlJc w:val="left"/>
      <w:pPr>
        <w:ind w:left="840" w:hanging="48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pt-PT" w:vendorID="64" w:dllVersion="6" w:nlCheck="1" w:checkStyle="0"/>
  <w:activeWritingStyle w:appName="MSWord" w:lang="en-US" w:vendorID="64" w:dllVersion="6" w:nlCheck="1" w:checkStyle="1"/>
  <w:proofState w:spelling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formatting="1" w:enforcement="0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A76"/>
    <w:rsid w:val="000009DD"/>
    <w:rsid w:val="00002548"/>
    <w:rsid w:val="00011012"/>
    <w:rsid w:val="00015DCC"/>
    <w:rsid w:val="0002753F"/>
    <w:rsid w:val="000800AC"/>
    <w:rsid w:val="000A3D9F"/>
    <w:rsid w:val="00126B72"/>
    <w:rsid w:val="00140762"/>
    <w:rsid w:val="00162B41"/>
    <w:rsid w:val="00181693"/>
    <w:rsid w:val="00250E56"/>
    <w:rsid w:val="00277012"/>
    <w:rsid w:val="002A74E3"/>
    <w:rsid w:val="002D254D"/>
    <w:rsid w:val="00345E8E"/>
    <w:rsid w:val="003A15F6"/>
    <w:rsid w:val="003B7E70"/>
    <w:rsid w:val="003D4FDA"/>
    <w:rsid w:val="003E2A76"/>
    <w:rsid w:val="003F20FB"/>
    <w:rsid w:val="00431BEF"/>
    <w:rsid w:val="004918B1"/>
    <w:rsid w:val="00507BAC"/>
    <w:rsid w:val="00552AAD"/>
    <w:rsid w:val="00567A5F"/>
    <w:rsid w:val="00573DC6"/>
    <w:rsid w:val="005C416A"/>
    <w:rsid w:val="005E73C9"/>
    <w:rsid w:val="005F2CC9"/>
    <w:rsid w:val="005F3CA2"/>
    <w:rsid w:val="005F5437"/>
    <w:rsid w:val="00643B87"/>
    <w:rsid w:val="0064431A"/>
    <w:rsid w:val="00657E1F"/>
    <w:rsid w:val="00672B7E"/>
    <w:rsid w:val="006B16C2"/>
    <w:rsid w:val="006D40C6"/>
    <w:rsid w:val="007064FF"/>
    <w:rsid w:val="00731493"/>
    <w:rsid w:val="0075722A"/>
    <w:rsid w:val="00761CB5"/>
    <w:rsid w:val="00762A0F"/>
    <w:rsid w:val="007705B0"/>
    <w:rsid w:val="007710CF"/>
    <w:rsid w:val="007906EA"/>
    <w:rsid w:val="007D0E85"/>
    <w:rsid w:val="007E3DE2"/>
    <w:rsid w:val="007E6522"/>
    <w:rsid w:val="007F19A7"/>
    <w:rsid w:val="007F4157"/>
    <w:rsid w:val="00807568"/>
    <w:rsid w:val="008230A0"/>
    <w:rsid w:val="00827823"/>
    <w:rsid w:val="008404C6"/>
    <w:rsid w:val="008B0911"/>
    <w:rsid w:val="008B4A84"/>
    <w:rsid w:val="008E44BF"/>
    <w:rsid w:val="008F22BA"/>
    <w:rsid w:val="00984CF4"/>
    <w:rsid w:val="009936CF"/>
    <w:rsid w:val="009C4694"/>
    <w:rsid w:val="009D6B73"/>
    <w:rsid w:val="00A518C3"/>
    <w:rsid w:val="00AA6E4A"/>
    <w:rsid w:val="00AC35DB"/>
    <w:rsid w:val="00AF368B"/>
    <w:rsid w:val="00B156D0"/>
    <w:rsid w:val="00B16F52"/>
    <w:rsid w:val="00B2213A"/>
    <w:rsid w:val="00B65323"/>
    <w:rsid w:val="00B70977"/>
    <w:rsid w:val="00BB3F75"/>
    <w:rsid w:val="00BB4A4A"/>
    <w:rsid w:val="00BC3297"/>
    <w:rsid w:val="00BD3F85"/>
    <w:rsid w:val="00C75CB6"/>
    <w:rsid w:val="00C879DA"/>
    <w:rsid w:val="00C903FA"/>
    <w:rsid w:val="00CA1566"/>
    <w:rsid w:val="00CA4640"/>
    <w:rsid w:val="00CE01EB"/>
    <w:rsid w:val="00CE7678"/>
    <w:rsid w:val="00CF6E08"/>
    <w:rsid w:val="00D539FD"/>
    <w:rsid w:val="00D91C9C"/>
    <w:rsid w:val="00E04F84"/>
    <w:rsid w:val="00E235B6"/>
    <w:rsid w:val="00E319B7"/>
    <w:rsid w:val="00E41FC6"/>
    <w:rsid w:val="00E518C7"/>
    <w:rsid w:val="00EA1B07"/>
    <w:rsid w:val="00EA251A"/>
    <w:rsid w:val="00EB1801"/>
    <w:rsid w:val="00F306DC"/>
    <w:rsid w:val="00F43919"/>
    <w:rsid w:val="00F856F3"/>
    <w:rsid w:val="00FB7F6C"/>
    <w:rsid w:val="00FC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F6EE269"/>
  <w15:docId w15:val="{16A67707-17C7-42B2-AEBB-F86D781B1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iPriority="0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Standard">
    <w:name w:val="Normal"/>
    <w:uiPriority w:val="9"/>
    <w:rsid w:val="00F856F3"/>
    <w:pPr>
      <w:spacing w:line="288" w:lineRule="auto"/>
    </w:pPr>
    <w:rPr>
      <w:rFonts w:ascii="Arial" w:eastAsia="Times New Roman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5F3C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5F3CA2"/>
    <w:rPr>
      <w:rFonts w:ascii="Arial" w:eastAsia="Times New Roman" w:hAnsi="Arial"/>
    </w:rPr>
  </w:style>
  <w:style w:type="character" w:customStyle="1" w:styleId="Info">
    <w:name w:val="Info"/>
    <w:uiPriority w:val="9"/>
    <w:locked/>
    <w:rsid w:val="00BC3297"/>
    <w:rPr>
      <w:rFonts w:ascii="Arial" w:eastAsia="Times New Roman" w:hAnsi="Arial"/>
      <w:color w:val="auto"/>
      <w:w w:val="100"/>
      <w:sz w:val="16"/>
      <w:szCs w:val="16"/>
      <w:lang w:val="de-DE"/>
    </w:rPr>
  </w:style>
  <w:style w:type="paragraph" w:customStyle="1" w:styleId="Text">
    <w:name w:val="Text"/>
    <w:link w:val="TextZchn"/>
    <w:qFormat/>
    <w:rsid w:val="00F306DC"/>
    <w:pPr>
      <w:tabs>
        <w:tab w:val="left" w:pos="476"/>
      </w:tabs>
      <w:spacing w:line="295" w:lineRule="auto"/>
    </w:pPr>
    <w:rPr>
      <w:rFonts w:ascii="Arial" w:eastAsia="Times New Roman" w:hAnsi="Arial"/>
    </w:rPr>
  </w:style>
  <w:style w:type="character" w:customStyle="1" w:styleId="TextZchn">
    <w:name w:val="Text Zchn"/>
    <w:link w:val="Text"/>
    <w:rsid w:val="00F306DC"/>
    <w:rPr>
      <w:rFonts w:ascii="Arial" w:eastAsia="Times New Roman" w:hAnsi="Arial"/>
    </w:rPr>
  </w:style>
  <w:style w:type="paragraph" w:customStyle="1" w:styleId="Datumrechts">
    <w:name w:val="Datum_rechts"/>
    <w:uiPriority w:val="4"/>
    <w:qFormat/>
    <w:rsid w:val="00FC6FF3"/>
    <w:pPr>
      <w:framePr w:hSpace="142" w:vSpace="130" w:wrap="notBeside" w:vAnchor="page" w:hAnchor="text" w:y="2779"/>
      <w:spacing w:line="212" w:lineRule="exact"/>
      <w:ind w:right="567"/>
      <w:suppressOverlap/>
      <w:jc w:val="right"/>
    </w:pPr>
    <w:rPr>
      <w:rFonts w:ascii="Arial" w:eastAsia="Times New Roman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7314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31493"/>
    <w:rPr>
      <w:rFonts w:ascii="Tahoma" w:eastAsia="Times New Roman" w:hAnsi="Tahoma" w:cs="Tahoma"/>
      <w:sz w:val="16"/>
      <w:szCs w:val="16"/>
    </w:rPr>
  </w:style>
  <w:style w:type="paragraph" w:customStyle="1" w:styleId="Betreff">
    <w:name w:val="Betreff"/>
    <w:basedOn w:val="Text"/>
    <w:uiPriority w:val="1"/>
    <w:qFormat/>
    <w:rsid w:val="00BC3297"/>
    <w:rPr>
      <w:rFonts w:cs="Arial"/>
      <w:b/>
    </w:rPr>
  </w:style>
  <w:style w:type="paragraph" w:customStyle="1" w:styleId="InfoModul">
    <w:name w:val="Info_Modul"/>
    <w:basedOn w:val="Standard"/>
    <w:uiPriority w:val="2"/>
    <w:qFormat/>
    <w:rsid w:val="00B156D0"/>
    <w:pPr>
      <w:spacing w:line="295" w:lineRule="auto"/>
    </w:pPr>
    <w:rPr>
      <w:rFonts w:cs="Arial"/>
      <w:sz w:val="15"/>
      <w:szCs w:val="15"/>
    </w:rPr>
  </w:style>
  <w:style w:type="paragraph" w:customStyle="1" w:styleId="InfoModulAP">
    <w:name w:val="Info_Modul_AP"/>
    <w:basedOn w:val="InfoModul"/>
    <w:uiPriority w:val="3"/>
    <w:qFormat/>
    <w:rsid w:val="005F2CC9"/>
    <w:rPr>
      <w:b/>
    </w:rPr>
  </w:style>
  <w:style w:type="paragraph" w:styleId="Kopfzeile">
    <w:name w:val="header"/>
    <w:basedOn w:val="Standard"/>
    <w:link w:val="KopfzeileZchn"/>
    <w:unhideWhenUsed/>
    <w:rsid w:val="00AC35DB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AC35DB"/>
    <w:rPr>
      <w:rFonts w:ascii="Arial" w:eastAsia="Times New Roman" w:hAnsi="Arial"/>
    </w:rPr>
  </w:style>
  <w:style w:type="paragraph" w:styleId="Listenabsatz">
    <w:name w:val="List Paragraph"/>
    <w:basedOn w:val="Standard"/>
    <w:uiPriority w:val="34"/>
    <w:qFormat/>
    <w:locked/>
    <w:rsid w:val="009C4694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locked/>
    <w:rsid w:val="008E44BF"/>
    <w:pPr>
      <w:spacing w:after="200" w:line="240" w:lineRule="auto"/>
    </w:pPr>
    <w:rPr>
      <w:i/>
      <w:iCs/>
      <w:sz w:val="18"/>
      <w:szCs w:val="18"/>
    </w:rPr>
  </w:style>
  <w:style w:type="paragraph" w:customStyle="1" w:styleId="Rahmeninhalt">
    <w:name w:val="Rahmeninhalt"/>
    <w:basedOn w:val="Standard"/>
    <w:qFormat/>
    <w:rsid w:val="00567A5F"/>
    <w:pPr>
      <w:spacing w:after="120" w:line="336" w:lineRule="auto"/>
      <w:jc w:val="both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7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woeffen\Downloads\f0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E9A18-B260-4E0B-846F-CC690EC24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f01.dotx</Template>
  <TotalTime>0</TotalTime>
  <Pages>1</Pages>
  <Words>117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FH Köln Campus-IT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Jasser</dc:creator>
  <cp:keywords/>
  <cp:lastModifiedBy>Fabian Jasser</cp:lastModifiedBy>
  <cp:revision>6</cp:revision>
  <cp:lastPrinted>2022-01-05T10:44:00Z</cp:lastPrinted>
  <dcterms:created xsi:type="dcterms:W3CDTF">2022-01-05T10:44:00Z</dcterms:created>
  <dcterms:modified xsi:type="dcterms:W3CDTF">2022-01-14T16:56:00Z</dcterms:modified>
</cp:coreProperties>
</file>